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Normal"/>
        <w:tblW w:w="10490" w:type="dxa"/>
        <w:tblInd w:w="1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490"/>
      </w:tblGrid>
      <w:tr w:rsidR="006A1158" w:rsidRPr="00630EF7" w14:paraId="7B83CA99" w14:textId="77777777" w:rsidTr="0038164C">
        <w:trPr>
          <w:trHeight w:val="94"/>
        </w:trPr>
        <w:tc>
          <w:tcPr>
            <w:tcW w:w="10490" w:type="dxa"/>
            <w:tcBorders>
              <w:top w:val="nil"/>
              <w:left w:val="nil"/>
              <w:right w:val="nil"/>
            </w:tcBorders>
          </w:tcPr>
          <w:p w14:paraId="5C77D06D" w14:textId="47C704B5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 xml:space="preserve">İş Sağlığı ve Güvenliği </w:t>
            </w:r>
            <w:r w:rsidR="00660971">
              <w:rPr>
                <w:rFonts w:ascii="Times New Roman" w:hAnsi="Times New Roman" w:cs="Times New Roman"/>
                <w:sz w:val="20"/>
                <w:szCs w:val="20"/>
              </w:rPr>
              <w:t xml:space="preserve">Birim </w:t>
            </w: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Kurulu gg.aa.yyyy ……. günü saat ss:dd’da gündem başlıklarında salt çoğunlukla toplanmış</w:t>
            </w:r>
            <w:r w:rsidR="005F36E0" w:rsidRPr="00630EF7">
              <w:rPr>
                <w:rFonts w:ascii="Times New Roman" w:hAnsi="Times New Roman" w:cs="Times New Roman"/>
                <w:sz w:val="20"/>
                <w:szCs w:val="20"/>
              </w:rPr>
              <w:t xml:space="preserve"> ve aşağıdaki kararları almıştır.</w:t>
            </w:r>
          </w:p>
        </w:tc>
      </w:tr>
      <w:tr w:rsidR="007F7F0D" w:rsidRPr="006E6115" w14:paraId="1A3E5970" w14:textId="77777777" w:rsidTr="0038164C">
        <w:trPr>
          <w:trHeight w:val="94"/>
        </w:trPr>
        <w:tc>
          <w:tcPr>
            <w:tcW w:w="10490" w:type="dxa"/>
            <w:tcBorders>
              <w:top w:val="nil"/>
              <w:left w:val="nil"/>
              <w:right w:val="nil"/>
            </w:tcBorders>
          </w:tcPr>
          <w:p w14:paraId="42ED0750" w14:textId="77777777" w:rsidR="007F7F0D" w:rsidRPr="006E6115" w:rsidRDefault="007F7F0D" w:rsidP="006A1158">
            <w:pPr>
              <w:pStyle w:val="AlanMetni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1158" w:rsidRPr="00630EF7" w14:paraId="7A8E04DC" w14:textId="77777777" w:rsidTr="006A1158">
        <w:trPr>
          <w:trHeight w:val="80"/>
        </w:trPr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7A4E6" w14:textId="6AEAA463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Gündem:</w:t>
            </w:r>
          </w:p>
        </w:tc>
      </w:tr>
      <w:tr w:rsidR="006A1158" w:rsidRPr="00630EF7" w14:paraId="56AAA0E0" w14:textId="77777777" w:rsidTr="006A1158">
        <w:trPr>
          <w:trHeight w:val="80"/>
        </w:trPr>
        <w:tc>
          <w:tcPr>
            <w:tcW w:w="10490" w:type="dxa"/>
            <w:tcBorders>
              <w:top w:val="single" w:sz="4" w:space="0" w:color="auto"/>
              <w:left w:val="nil"/>
              <w:right w:val="nil"/>
            </w:tcBorders>
          </w:tcPr>
          <w:p w14:paraId="795EDDA8" w14:textId="77777777" w:rsidR="006A1158" w:rsidRPr="00630EF7" w:rsidRDefault="006A1158" w:rsidP="006A1158">
            <w:pPr>
              <w:pStyle w:val="AlanMetni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Açılış ve yoklama</w:t>
            </w:r>
          </w:p>
          <w:p w14:paraId="63A3FA41" w14:textId="77777777" w:rsidR="006A1158" w:rsidRDefault="006A1158" w:rsidP="006A1158">
            <w:pPr>
              <w:pStyle w:val="AlanMetni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223F764F" w14:textId="31B8B8AF" w:rsidR="00AC65FA" w:rsidRPr="00630EF7" w:rsidRDefault="00AC65FA" w:rsidP="006A1158">
            <w:pPr>
              <w:pStyle w:val="AlanMetni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2175F039" w14:textId="6D3DB3F1" w:rsidR="006A1158" w:rsidRPr="00630EF7" w:rsidRDefault="006A1158" w:rsidP="006A1158">
            <w:pPr>
              <w:pStyle w:val="AlanMetni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Dilek ve temenniler</w:t>
            </w:r>
          </w:p>
          <w:p w14:paraId="3CA31007" w14:textId="038E33A0" w:rsidR="006A1158" w:rsidRPr="00630EF7" w:rsidRDefault="006A1158" w:rsidP="006A1158">
            <w:pPr>
              <w:pStyle w:val="AlanMetni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Kapanış</w:t>
            </w:r>
          </w:p>
        </w:tc>
      </w:tr>
      <w:tr w:rsidR="006A1158" w:rsidRPr="006E6115" w14:paraId="306A621D" w14:textId="77777777" w:rsidTr="006A1158">
        <w:trPr>
          <w:trHeight w:val="80"/>
        </w:trPr>
        <w:tc>
          <w:tcPr>
            <w:tcW w:w="10490" w:type="dxa"/>
            <w:tcBorders>
              <w:left w:val="nil"/>
              <w:right w:val="nil"/>
            </w:tcBorders>
          </w:tcPr>
          <w:p w14:paraId="0B1E9C99" w14:textId="77777777" w:rsidR="006A1158" w:rsidRPr="006E6115" w:rsidRDefault="006A1158" w:rsidP="006A1158">
            <w:pPr>
              <w:pStyle w:val="AlanMetni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1158" w:rsidRPr="00630EF7" w14:paraId="5008EF8B" w14:textId="77777777" w:rsidTr="0038164C">
        <w:trPr>
          <w:trHeight w:val="80"/>
        </w:trPr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77179" w14:textId="44A9A5CB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Alınan Kararlar:</w:t>
            </w:r>
          </w:p>
        </w:tc>
      </w:tr>
      <w:tr w:rsidR="006A1158" w:rsidRPr="00630EF7" w14:paraId="3BEB058A" w14:textId="77777777" w:rsidTr="0038164C">
        <w:trPr>
          <w:trHeight w:val="80"/>
        </w:trPr>
        <w:tc>
          <w:tcPr>
            <w:tcW w:w="10490" w:type="dxa"/>
            <w:tcBorders>
              <w:top w:val="single" w:sz="4" w:space="0" w:color="auto"/>
              <w:left w:val="nil"/>
              <w:right w:val="nil"/>
            </w:tcBorders>
          </w:tcPr>
          <w:p w14:paraId="4EA994F8" w14:textId="641E4667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Karar XX-20XX/01</w:t>
            </w:r>
            <w:r w:rsidR="006B7536"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2319B71C" w14:textId="77777777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5F952F" w14:textId="008FAE2D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……………..</w:t>
            </w:r>
          </w:p>
        </w:tc>
      </w:tr>
      <w:tr w:rsidR="006A1158" w:rsidRPr="00630EF7" w14:paraId="65C39828" w14:textId="77777777" w:rsidTr="0038164C">
        <w:trPr>
          <w:trHeight w:val="80"/>
        </w:trPr>
        <w:tc>
          <w:tcPr>
            <w:tcW w:w="10490" w:type="dxa"/>
            <w:tcBorders>
              <w:left w:val="nil"/>
              <w:right w:val="nil"/>
            </w:tcBorders>
          </w:tcPr>
          <w:p w14:paraId="788F2FEA" w14:textId="787FBE72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Karar XX-20XX/02</w:t>
            </w:r>
            <w:r w:rsidR="006B7536"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2E7AF077" w14:textId="77777777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FE226" w14:textId="18B9DF94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…………</w:t>
            </w:r>
          </w:p>
        </w:tc>
      </w:tr>
      <w:tr w:rsidR="006A1158" w:rsidRPr="00630EF7" w14:paraId="1DBEFB54" w14:textId="77777777" w:rsidTr="0038164C">
        <w:trPr>
          <w:trHeight w:val="80"/>
        </w:trPr>
        <w:tc>
          <w:tcPr>
            <w:tcW w:w="10490" w:type="dxa"/>
            <w:tcBorders>
              <w:left w:val="nil"/>
              <w:right w:val="nil"/>
            </w:tcBorders>
          </w:tcPr>
          <w:p w14:paraId="4E3506D5" w14:textId="57BA243B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Karar XX-20XX/03</w:t>
            </w:r>
            <w:r w:rsidR="006B7536" w:rsidRPr="00630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6353F098" w14:textId="77777777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4F81A" w14:textId="2641E18B" w:rsidR="006A1158" w:rsidRPr="00630EF7" w:rsidRDefault="006A1158" w:rsidP="006A1158">
            <w:pPr>
              <w:pStyle w:val="AlanMetni"/>
              <w:rPr>
                <w:rFonts w:ascii="Times New Roman" w:hAnsi="Times New Roman" w:cs="Times New Roman"/>
                <w:sz w:val="20"/>
                <w:szCs w:val="20"/>
              </w:rPr>
            </w:pPr>
            <w:r w:rsidRPr="00630EF7">
              <w:rPr>
                <w:rFonts w:ascii="Times New Roman" w:hAnsi="Times New Roman" w:cs="Times New Roman"/>
                <w:sz w:val="20"/>
                <w:szCs w:val="20"/>
              </w:rPr>
              <w:t>…………</w:t>
            </w:r>
          </w:p>
        </w:tc>
      </w:tr>
    </w:tbl>
    <w:p w14:paraId="683DFE25" w14:textId="77777777" w:rsidR="009E7684" w:rsidRPr="009E7684" w:rsidRDefault="009E7684" w:rsidP="009E7684">
      <w:pPr>
        <w:rPr>
          <w:rFonts w:ascii="Times New Roman" w:hAnsi="Times New Roman" w:cs="Times New Roman"/>
          <w:sz w:val="20"/>
          <w:szCs w:val="20"/>
        </w:rPr>
      </w:pPr>
    </w:p>
    <w:p w14:paraId="2F2007EA" w14:textId="77777777" w:rsidR="009E7684" w:rsidRPr="009E7684" w:rsidRDefault="009E7684" w:rsidP="009E7684">
      <w:pPr>
        <w:rPr>
          <w:rFonts w:ascii="Times New Roman" w:hAnsi="Times New Roman" w:cs="Times New Roman"/>
          <w:sz w:val="20"/>
          <w:szCs w:val="20"/>
        </w:rPr>
      </w:pPr>
    </w:p>
    <w:p w14:paraId="77654EB5" w14:textId="77777777" w:rsidR="009E7684" w:rsidRPr="009E7684" w:rsidRDefault="009E7684" w:rsidP="009E7684">
      <w:pPr>
        <w:rPr>
          <w:rFonts w:ascii="Times New Roman" w:hAnsi="Times New Roman" w:cs="Times New Roman"/>
          <w:sz w:val="20"/>
          <w:szCs w:val="20"/>
        </w:rPr>
      </w:pPr>
    </w:p>
    <w:sectPr w:rsidR="009E7684" w:rsidRPr="009E7684" w:rsidSect="00747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C8C03" w14:textId="77777777" w:rsidR="00E319D6" w:rsidRDefault="00E319D6" w:rsidP="00C47113">
      <w:r>
        <w:separator/>
      </w:r>
    </w:p>
  </w:endnote>
  <w:endnote w:type="continuationSeparator" w:id="0">
    <w:p w14:paraId="1421BA82" w14:textId="77777777" w:rsidR="00E319D6" w:rsidRDefault="00E319D6" w:rsidP="00C4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F6A18" w14:textId="77777777" w:rsidR="004E65E6" w:rsidRDefault="004E65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08"/>
      <w:gridCol w:w="2414"/>
      <w:gridCol w:w="3256"/>
      <w:gridCol w:w="1701"/>
      <w:gridCol w:w="2393"/>
    </w:tblGrid>
    <w:tr w:rsidR="00E916B6" w:rsidRPr="00127122" w14:paraId="7B0ED48E" w14:textId="77777777" w:rsidTr="00127122">
      <w:trPr>
        <w:jc w:val="center"/>
      </w:trPr>
      <w:tc>
        <w:tcPr>
          <w:tcW w:w="3122" w:type="dxa"/>
          <w:gridSpan w:val="2"/>
          <w:tcBorders>
            <w:top w:val="nil"/>
            <w:left w:val="nil"/>
            <w:right w:val="nil"/>
          </w:tcBorders>
          <w:vAlign w:val="center"/>
        </w:tcPr>
        <w:p w14:paraId="6CB91E78" w14:textId="76D815C7" w:rsidR="00E916B6" w:rsidRPr="00127122" w:rsidRDefault="0038164C" w:rsidP="00E916B6">
          <w:pPr>
            <w:pStyle w:val="AlanMetn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Katılanlar:</w:t>
          </w:r>
        </w:p>
      </w:tc>
      <w:tc>
        <w:tcPr>
          <w:tcW w:w="3256" w:type="dxa"/>
          <w:tcBorders>
            <w:top w:val="nil"/>
            <w:left w:val="nil"/>
            <w:right w:val="nil"/>
          </w:tcBorders>
          <w:vAlign w:val="center"/>
        </w:tcPr>
        <w:p w14:paraId="14D2E40C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1701" w:type="dxa"/>
          <w:tcBorders>
            <w:top w:val="nil"/>
            <w:left w:val="nil"/>
            <w:right w:val="nil"/>
          </w:tcBorders>
          <w:vAlign w:val="center"/>
        </w:tcPr>
        <w:p w14:paraId="79835CF9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2393" w:type="dxa"/>
          <w:tcBorders>
            <w:top w:val="nil"/>
            <w:left w:val="nil"/>
            <w:right w:val="nil"/>
          </w:tcBorders>
          <w:vAlign w:val="center"/>
        </w:tcPr>
        <w:p w14:paraId="3F92BAA3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  <w:tr w:rsidR="00E916B6" w:rsidRPr="00127122" w14:paraId="1FBD3C85" w14:textId="77777777" w:rsidTr="00127122">
      <w:trPr>
        <w:jc w:val="center"/>
      </w:trPr>
      <w:tc>
        <w:tcPr>
          <w:tcW w:w="708" w:type="dxa"/>
          <w:vAlign w:val="center"/>
        </w:tcPr>
        <w:p w14:paraId="02FD4785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No</w:t>
          </w:r>
        </w:p>
      </w:tc>
      <w:tc>
        <w:tcPr>
          <w:tcW w:w="2414" w:type="dxa"/>
          <w:vAlign w:val="center"/>
        </w:tcPr>
        <w:p w14:paraId="49AD7D93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 xml:space="preserve">Ad </w:t>
          </w:r>
          <w:proofErr w:type="spellStart"/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Soyad</w:t>
          </w:r>
          <w:proofErr w:type="spellEnd"/>
        </w:p>
      </w:tc>
      <w:tc>
        <w:tcPr>
          <w:tcW w:w="3256" w:type="dxa"/>
          <w:vAlign w:val="center"/>
        </w:tcPr>
        <w:p w14:paraId="1FB75C74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Görev</w:t>
          </w:r>
        </w:p>
      </w:tc>
      <w:tc>
        <w:tcPr>
          <w:tcW w:w="1701" w:type="dxa"/>
          <w:vAlign w:val="center"/>
        </w:tcPr>
        <w:p w14:paraId="586295C5" w14:textId="3CF070C0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Katılma Durumu</w:t>
          </w:r>
        </w:p>
      </w:tc>
      <w:tc>
        <w:tcPr>
          <w:tcW w:w="2393" w:type="dxa"/>
          <w:vAlign w:val="center"/>
        </w:tcPr>
        <w:p w14:paraId="59189948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İmza</w:t>
          </w:r>
        </w:p>
      </w:tc>
    </w:tr>
    <w:tr w:rsidR="00E916B6" w:rsidRPr="00127122" w14:paraId="6CE71068" w14:textId="77777777" w:rsidTr="00127122">
      <w:trPr>
        <w:trHeight w:hRule="exact" w:val="567"/>
        <w:jc w:val="center"/>
      </w:trPr>
      <w:tc>
        <w:tcPr>
          <w:tcW w:w="708" w:type="dxa"/>
          <w:vAlign w:val="center"/>
        </w:tcPr>
        <w:p w14:paraId="39C77A3B" w14:textId="77777777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1</w:t>
          </w:r>
        </w:p>
      </w:tc>
      <w:tc>
        <w:tcPr>
          <w:tcW w:w="2414" w:type="dxa"/>
          <w:vAlign w:val="center"/>
        </w:tcPr>
        <w:p w14:paraId="34A900F3" w14:textId="4CE6F4B6" w:rsidR="00E916B6" w:rsidRPr="00127122" w:rsidRDefault="00E916B6" w:rsidP="00E916B6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3256" w:type="dxa"/>
          <w:vAlign w:val="center"/>
        </w:tcPr>
        <w:p w14:paraId="52964A1C" w14:textId="094F70D8" w:rsidR="00E916B6" w:rsidRPr="00127122" w:rsidRDefault="0038164C" w:rsidP="00E916B6">
          <w:pPr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İşveren veya işveren vekili</w:t>
          </w:r>
        </w:p>
      </w:tc>
      <w:tc>
        <w:tcPr>
          <w:tcW w:w="1701" w:type="dxa"/>
          <w:vAlign w:val="center"/>
        </w:tcPr>
        <w:p w14:paraId="6AA5FA39" w14:textId="2415B3BF" w:rsidR="00E916B6" w:rsidRPr="00127122" w:rsidRDefault="00E916B6" w:rsidP="00E916B6">
          <w:pPr>
            <w:pStyle w:val="AlanMetni"/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2393" w:type="dxa"/>
          <w:vAlign w:val="center"/>
        </w:tcPr>
        <w:p w14:paraId="7C7D45AE" w14:textId="77777777" w:rsidR="00E916B6" w:rsidRPr="00127122" w:rsidRDefault="00E916B6" w:rsidP="00E916B6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</w:tr>
    <w:tr w:rsidR="00C73F1A" w:rsidRPr="00127122" w14:paraId="2A5674EE" w14:textId="77777777" w:rsidTr="00127122">
      <w:trPr>
        <w:trHeight w:hRule="exact" w:val="567"/>
        <w:jc w:val="center"/>
      </w:trPr>
      <w:tc>
        <w:tcPr>
          <w:tcW w:w="708" w:type="dxa"/>
          <w:vAlign w:val="center"/>
        </w:tcPr>
        <w:p w14:paraId="776D4AB5" w14:textId="77777777" w:rsidR="00C73F1A" w:rsidRPr="00127122" w:rsidRDefault="00C73F1A" w:rsidP="00C73F1A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2</w:t>
          </w:r>
        </w:p>
      </w:tc>
      <w:tc>
        <w:tcPr>
          <w:tcW w:w="2414" w:type="dxa"/>
          <w:vAlign w:val="center"/>
        </w:tcPr>
        <w:p w14:paraId="36D7F55F" w14:textId="5346BB30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3256" w:type="dxa"/>
          <w:vAlign w:val="center"/>
        </w:tcPr>
        <w:p w14:paraId="15ECFB7B" w14:textId="6A669D57" w:rsidR="00C73F1A" w:rsidRPr="00127122" w:rsidRDefault="0038164C" w:rsidP="00C73F1A">
          <w:pPr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İş güvenliği uzmanı</w:t>
          </w:r>
        </w:p>
      </w:tc>
      <w:tc>
        <w:tcPr>
          <w:tcW w:w="1701" w:type="dxa"/>
          <w:vAlign w:val="center"/>
        </w:tcPr>
        <w:p w14:paraId="3F78597A" w14:textId="50879CDF" w:rsidR="00C73F1A" w:rsidRPr="00127122" w:rsidRDefault="00C73F1A" w:rsidP="00C73F1A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2393" w:type="dxa"/>
          <w:vAlign w:val="center"/>
        </w:tcPr>
        <w:p w14:paraId="070D7537" w14:textId="77777777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</w:tr>
    <w:tr w:rsidR="00C73F1A" w:rsidRPr="00127122" w14:paraId="1BB90AC5" w14:textId="77777777" w:rsidTr="00127122">
      <w:trPr>
        <w:trHeight w:hRule="exact" w:val="567"/>
        <w:jc w:val="center"/>
      </w:trPr>
      <w:tc>
        <w:tcPr>
          <w:tcW w:w="708" w:type="dxa"/>
          <w:vAlign w:val="center"/>
        </w:tcPr>
        <w:p w14:paraId="51D09FE8" w14:textId="77777777" w:rsidR="00C73F1A" w:rsidRPr="00127122" w:rsidRDefault="00C73F1A" w:rsidP="00C73F1A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3</w:t>
          </w:r>
        </w:p>
      </w:tc>
      <w:tc>
        <w:tcPr>
          <w:tcW w:w="2414" w:type="dxa"/>
          <w:vAlign w:val="center"/>
        </w:tcPr>
        <w:p w14:paraId="4B937221" w14:textId="5B880ECE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3256" w:type="dxa"/>
          <w:vAlign w:val="center"/>
        </w:tcPr>
        <w:p w14:paraId="728E3693" w14:textId="1C5716E3" w:rsidR="00C73F1A" w:rsidRPr="00127122" w:rsidRDefault="0038164C" w:rsidP="00C73F1A">
          <w:pPr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İşyeri hekimi</w:t>
          </w:r>
        </w:p>
      </w:tc>
      <w:tc>
        <w:tcPr>
          <w:tcW w:w="1701" w:type="dxa"/>
          <w:vAlign w:val="center"/>
        </w:tcPr>
        <w:p w14:paraId="54D09665" w14:textId="45FF064A" w:rsidR="00C73F1A" w:rsidRPr="00127122" w:rsidRDefault="00C73F1A" w:rsidP="00C73F1A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2393" w:type="dxa"/>
          <w:vAlign w:val="center"/>
        </w:tcPr>
        <w:p w14:paraId="6126773B" w14:textId="77777777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</w:tr>
    <w:tr w:rsidR="00C73F1A" w:rsidRPr="00127122" w14:paraId="7FC5963C" w14:textId="77777777" w:rsidTr="00127122">
      <w:trPr>
        <w:trHeight w:hRule="exact" w:val="567"/>
        <w:jc w:val="center"/>
      </w:trPr>
      <w:tc>
        <w:tcPr>
          <w:tcW w:w="708" w:type="dxa"/>
          <w:vAlign w:val="center"/>
        </w:tcPr>
        <w:p w14:paraId="2CBD1FDA" w14:textId="4C59A73B" w:rsidR="00C73F1A" w:rsidRPr="00127122" w:rsidRDefault="00C73F1A" w:rsidP="00C73F1A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4</w:t>
          </w:r>
        </w:p>
      </w:tc>
      <w:tc>
        <w:tcPr>
          <w:tcW w:w="2414" w:type="dxa"/>
          <w:vAlign w:val="center"/>
        </w:tcPr>
        <w:p w14:paraId="6E7BBF91" w14:textId="0DACE408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3256" w:type="dxa"/>
          <w:vAlign w:val="center"/>
        </w:tcPr>
        <w:p w14:paraId="1C71018F" w14:textId="0D1643CB" w:rsidR="00C73F1A" w:rsidRPr="00127122" w:rsidRDefault="0038164C" w:rsidP="00C73F1A">
          <w:pPr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İnsan kaynakları, personel, sosyal işler veya idari ve mali işleri yürütmekle görevli bir kişi</w:t>
          </w:r>
        </w:p>
      </w:tc>
      <w:tc>
        <w:tcPr>
          <w:tcW w:w="1701" w:type="dxa"/>
          <w:vAlign w:val="center"/>
        </w:tcPr>
        <w:p w14:paraId="3655835F" w14:textId="5C54F0C7" w:rsidR="00C73F1A" w:rsidRPr="00127122" w:rsidRDefault="00C73F1A" w:rsidP="00C73F1A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2393" w:type="dxa"/>
          <w:vAlign w:val="center"/>
        </w:tcPr>
        <w:p w14:paraId="099DA4BD" w14:textId="77777777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</w:tr>
    <w:tr w:rsidR="00C73F1A" w:rsidRPr="00127122" w14:paraId="57367A05" w14:textId="77777777" w:rsidTr="00127122">
      <w:trPr>
        <w:trHeight w:hRule="exact" w:val="567"/>
        <w:jc w:val="center"/>
      </w:trPr>
      <w:tc>
        <w:tcPr>
          <w:tcW w:w="708" w:type="dxa"/>
          <w:vAlign w:val="center"/>
        </w:tcPr>
        <w:p w14:paraId="24DEF678" w14:textId="5ED72F97" w:rsidR="00C73F1A" w:rsidRPr="00127122" w:rsidRDefault="00C73F1A" w:rsidP="00C73F1A">
          <w:pPr>
            <w:pStyle w:val="AlanMetn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b/>
              <w:sz w:val="16"/>
              <w:szCs w:val="16"/>
            </w:rPr>
            <w:t>5</w:t>
          </w:r>
        </w:p>
      </w:tc>
      <w:tc>
        <w:tcPr>
          <w:tcW w:w="2414" w:type="dxa"/>
          <w:vAlign w:val="center"/>
        </w:tcPr>
        <w:p w14:paraId="18A21756" w14:textId="3CB4CFAA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3256" w:type="dxa"/>
          <w:vAlign w:val="center"/>
        </w:tcPr>
        <w:p w14:paraId="1D660B7F" w14:textId="268D1F3D" w:rsidR="00C73F1A" w:rsidRPr="00127122" w:rsidRDefault="0038164C" w:rsidP="00C73F1A">
          <w:pPr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Çalışan temsilcisi</w:t>
          </w:r>
        </w:p>
      </w:tc>
      <w:tc>
        <w:tcPr>
          <w:tcW w:w="1701" w:type="dxa"/>
          <w:vAlign w:val="center"/>
        </w:tcPr>
        <w:p w14:paraId="6ED3C506" w14:textId="6F183EB9" w:rsidR="00C73F1A" w:rsidRPr="00127122" w:rsidRDefault="00C73F1A" w:rsidP="00C73F1A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2393" w:type="dxa"/>
          <w:vAlign w:val="center"/>
        </w:tcPr>
        <w:p w14:paraId="4D3A78BB" w14:textId="77777777" w:rsidR="00C73F1A" w:rsidRPr="00127122" w:rsidRDefault="00C73F1A" w:rsidP="00C73F1A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</w:p>
      </w:tc>
    </w:tr>
  </w:tbl>
  <w:p w14:paraId="066E3CDC" w14:textId="0B948976" w:rsidR="00E916B6" w:rsidRDefault="00E916B6" w:rsidP="005F36E0">
    <w:pPr>
      <w:rPr>
        <w:rFonts w:asciiTheme="minorHAnsi" w:hAnsiTheme="minorHAnsi" w:cstheme="minorHAnsi"/>
        <w:sz w:val="20"/>
        <w:szCs w:val="20"/>
      </w:rPr>
    </w:pPr>
  </w:p>
  <w:p w14:paraId="06C1A40A" w14:textId="77777777" w:rsidR="007B0E75" w:rsidRPr="00A90F48" w:rsidRDefault="007B0E75" w:rsidP="005F36E0">
    <w:pPr>
      <w:rPr>
        <w:rFonts w:asciiTheme="minorHAnsi" w:hAnsiTheme="minorHAnsi" w:cstheme="min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D6C4" w14:textId="77777777" w:rsidR="004E65E6" w:rsidRDefault="004E65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2037" w14:textId="77777777" w:rsidR="00E319D6" w:rsidRDefault="00E319D6" w:rsidP="00C47113">
      <w:r>
        <w:separator/>
      </w:r>
    </w:p>
  </w:footnote>
  <w:footnote w:type="continuationSeparator" w:id="0">
    <w:p w14:paraId="52C9E93A" w14:textId="77777777" w:rsidR="00E319D6" w:rsidRDefault="00E319D6" w:rsidP="00C47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8B3B" w14:textId="77777777" w:rsidR="004E65E6" w:rsidRDefault="004E65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Normal"/>
      <w:tblW w:w="10490" w:type="dxa"/>
      <w:tblInd w:w="115" w:type="dxa"/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1843"/>
      <w:gridCol w:w="567"/>
      <w:gridCol w:w="284"/>
      <w:gridCol w:w="4961"/>
      <w:gridCol w:w="1559"/>
      <w:gridCol w:w="1276"/>
    </w:tblGrid>
    <w:tr w:rsidR="005F36E0" w:rsidRPr="007F7F0D" w14:paraId="61852B0A" w14:textId="77777777" w:rsidTr="00EE1B4E">
      <w:trPr>
        <w:trHeight w:val="252"/>
      </w:trPr>
      <w:tc>
        <w:tcPr>
          <w:tcW w:w="184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89D08A" w14:textId="303DC0BE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7F7F0D">
            <w:rPr>
              <w:rFonts w:ascii="Times New Roman" w:hAnsi="Times New Roman" w:cs="Times New Roman"/>
              <w:b/>
              <w:bCs/>
              <w:noProof/>
              <w:sz w:val="18"/>
              <w:szCs w:val="18"/>
            </w:rPr>
            <w:drawing>
              <wp:inline distT="0" distB="0" distL="0" distR="0" wp14:anchorId="4C17FD48" wp14:editId="3CAB34FB">
                <wp:extent cx="866124" cy="864000"/>
                <wp:effectExtent l="0" t="0" r="0" b="0"/>
                <wp:docPr id="91050004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0500042" name="Resim 9105000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124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gridSpan w:val="3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12107A" w14:textId="07E160C5" w:rsidR="005F36E0" w:rsidRPr="007F7F0D" w:rsidRDefault="00441F8A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C14CB0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SAĞLIĞI VE GÜVENLİĞİ BİRİM KURUL TOPLANTI</w:t>
          </w:r>
          <w:r w:rsidR="007958B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FORMU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1EF411" w14:textId="4B2428C2" w:rsidR="005F36E0" w:rsidRPr="00127122" w:rsidRDefault="005F36E0" w:rsidP="005F36E0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D10A4F" w14:textId="21BE462C" w:rsidR="005F36E0" w:rsidRPr="00127122" w:rsidRDefault="005F36E0" w:rsidP="00A43182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FR-</w:t>
          </w:r>
          <w:r w:rsidR="00190A1E">
            <w:rPr>
              <w:rFonts w:ascii="Times New Roman" w:hAnsi="Times New Roman" w:cs="Times New Roman"/>
              <w:sz w:val="16"/>
              <w:szCs w:val="16"/>
            </w:rPr>
            <w:t>688</w:t>
          </w:r>
        </w:p>
      </w:tc>
    </w:tr>
    <w:tr w:rsidR="005F36E0" w:rsidRPr="007F7F0D" w14:paraId="1CFFAC04" w14:textId="77777777" w:rsidTr="00EE1B4E">
      <w:trPr>
        <w:trHeight w:val="252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555AF43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noProof/>
              <w:sz w:val="18"/>
              <w:szCs w:val="18"/>
            </w:rPr>
          </w:pPr>
        </w:p>
      </w:tc>
      <w:tc>
        <w:tcPr>
          <w:tcW w:w="5812" w:type="dxa"/>
          <w:gridSpan w:val="3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316A11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BEE805" w14:textId="6B32C4C0" w:rsidR="005F36E0" w:rsidRPr="00127122" w:rsidRDefault="005F36E0" w:rsidP="005F36E0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D7B31F" w14:textId="636C5560" w:rsidR="005F36E0" w:rsidRPr="00127122" w:rsidRDefault="00985B85" w:rsidP="00A43182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16</w:t>
          </w:r>
          <w:r w:rsidR="000A4F94">
            <w:rPr>
              <w:rFonts w:ascii="Times New Roman" w:hAnsi="Times New Roman" w:cs="Times New Roman"/>
              <w:sz w:val="16"/>
              <w:szCs w:val="16"/>
            </w:rPr>
            <w:t>.10.2026</w:t>
          </w:r>
        </w:p>
      </w:tc>
    </w:tr>
    <w:tr w:rsidR="005F36E0" w:rsidRPr="007F7F0D" w14:paraId="3CD3491A" w14:textId="77777777" w:rsidTr="00EE1B4E">
      <w:trPr>
        <w:trHeight w:val="252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76E3C2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noProof/>
              <w:sz w:val="18"/>
              <w:szCs w:val="18"/>
            </w:rPr>
          </w:pPr>
        </w:p>
      </w:tc>
      <w:tc>
        <w:tcPr>
          <w:tcW w:w="5812" w:type="dxa"/>
          <w:gridSpan w:val="3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0C35D6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7A1A99" w14:textId="2C660B5A" w:rsidR="005F36E0" w:rsidRPr="00127122" w:rsidRDefault="005F36E0" w:rsidP="005F36E0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5B40D6" w14:textId="61CE3563" w:rsidR="005F36E0" w:rsidRPr="00127122" w:rsidRDefault="005F36E0" w:rsidP="00A43182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5F36E0" w:rsidRPr="007F7F0D" w14:paraId="29268A74" w14:textId="77777777" w:rsidTr="00EE1B4E">
      <w:trPr>
        <w:trHeight w:val="252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A851ED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noProof/>
              <w:sz w:val="18"/>
              <w:szCs w:val="18"/>
            </w:rPr>
          </w:pPr>
        </w:p>
      </w:tc>
      <w:tc>
        <w:tcPr>
          <w:tcW w:w="5812" w:type="dxa"/>
          <w:gridSpan w:val="3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5B9EA8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E2574A" w14:textId="59D019D3" w:rsidR="005F36E0" w:rsidRPr="00127122" w:rsidRDefault="005F36E0" w:rsidP="005F36E0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3B9DEE" w14:textId="6293C512" w:rsidR="005F36E0" w:rsidRPr="00127122" w:rsidRDefault="005F36E0" w:rsidP="00A43182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00</w:t>
          </w:r>
        </w:p>
      </w:tc>
    </w:tr>
    <w:tr w:rsidR="005F36E0" w:rsidRPr="007F7F0D" w14:paraId="1DF962D9" w14:textId="77777777" w:rsidTr="00EE1B4E">
      <w:trPr>
        <w:trHeight w:val="252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9A598F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noProof/>
              <w:sz w:val="18"/>
              <w:szCs w:val="18"/>
            </w:rPr>
          </w:pPr>
        </w:p>
      </w:tc>
      <w:tc>
        <w:tcPr>
          <w:tcW w:w="5812" w:type="dxa"/>
          <w:gridSpan w:val="3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6A9F7D" w14:textId="77777777" w:rsidR="005F36E0" w:rsidRPr="007F7F0D" w:rsidRDefault="005F36E0" w:rsidP="00AB4BDB">
          <w:pPr>
            <w:pStyle w:val="AlanMetn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753E66" w14:textId="2652A22C" w:rsidR="005F36E0" w:rsidRPr="00127122" w:rsidRDefault="005F36E0" w:rsidP="005F36E0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E7AD8A" w14:textId="219EED91" w:rsidR="005F36E0" w:rsidRPr="00127122" w:rsidRDefault="005F36E0" w:rsidP="00A43182">
          <w:pPr>
            <w:pStyle w:val="AlanMetni"/>
            <w:rPr>
              <w:rFonts w:ascii="Times New Roman" w:hAnsi="Times New Roman" w:cs="Times New Roman"/>
              <w:sz w:val="16"/>
              <w:szCs w:val="16"/>
            </w:rPr>
          </w:pPr>
          <w:r w:rsidRPr="0012712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t>1</w:t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t>/</w:t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t>2</w:t>
          </w:r>
          <w:r w:rsidRPr="0012712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  <w:tr w:rsidR="00261876" w:rsidRPr="00630EF7" w14:paraId="067CD84F" w14:textId="77777777" w:rsidTr="00261876">
      <w:trPr>
        <w:trHeight w:val="360"/>
      </w:trPr>
      <w:tc>
        <w:tcPr>
          <w:tcW w:w="241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D3DC979" w14:textId="20818178" w:rsidR="00261876" w:rsidRPr="00630EF7" w:rsidRDefault="00261876" w:rsidP="00AB4BDB">
          <w:pPr>
            <w:pStyle w:val="AlanEtiketi"/>
            <w:rPr>
              <w:rFonts w:ascii="Times New Roman" w:hAnsi="Times New Roman" w:cs="Times New Roman"/>
              <w:sz w:val="20"/>
              <w:szCs w:val="20"/>
            </w:rPr>
          </w:pPr>
          <w:r w:rsidRPr="00630EF7">
            <w:rPr>
              <w:rFonts w:ascii="Times New Roman" w:hAnsi="Times New Roman" w:cs="Times New Roman"/>
              <w:sz w:val="20"/>
              <w:szCs w:val="20"/>
            </w:rPr>
            <w:t>Birim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4C03AD9" w14:textId="66988380" w:rsidR="00261876" w:rsidRPr="00630EF7" w:rsidRDefault="00261876" w:rsidP="00AB4BDB">
          <w:pPr>
            <w:pStyle w:val="AlanEtiket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:</w:t>
          </w:r>
        </w:p>
      </w:tc>
      <w:tc>
        <w:tcPr>
          <w:tcW w:w="7796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D9E8C65" w14:textId="7A23B786" w:rsidR="00261876" w:rsidRPr="00630EF7" w:rsidRDefault="00261876" w:rsidP="00AB4BDB">
          <w:pPr>
            <w:pStyle w:val="AlanMetni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261876" w:rsidRPr="00630EF7" w14:paraId="1D82406D" w14:textId="77777777" w:rsidTr="00261876">
      <w:trPr>
        <w:trHeight w:val="360"/>
      </w:trPr>
      <w:tc>
        <w:tcPr>
          <w:tcW w:w="2410" w:type="dxa"/>
          <w:gridSpan w:val="2"/>
          <w:vAlign w:val="center"/>
        </w:tcPr>
        <w:p w14:paraId="7C932B74" w14:textId="23509CB5" w:rsidR="00261876" w:rsidRPr="00630EF7" w:rsidRDefault="00261876" w:rsidP="00AB4BDB">
          <w:pPr>
            <w:pStyle w:val="AlanEtiketi"/>
            <w:rPr>
              <w:rFonts w:ascii="Times New Roman" w:hAnsi="Times New Roman" w:cs="Times New Roman"/>
              <w:sz w:val="20"/>
              <w:szCs w:val="20"/>
            </w:rPr>
          </w:pPr>
          <w:r w:rsidRPr="00630EF7">
            <w:rPr>
              <w:rFonts w:ascii="Times New Roman" w:hAnsi="Times New Roman" w:cs="Times New Roman"/>
              <w:sz w:val="20"/>
              <w:szCs w:val="20"/>
            </w:rPr>
            <w:t>Toplantı No</w:t>
          </w:r>
        </w:p>
      </w:tc>
      <w:tc>
        <w:tcPr>
          <w:tcW w:w="284" w:type="dxa"/>
          <w:vAlign w:val="center"/>
        </w:tcPr>
        <w:p w14:paraId="09E3EF13" w14:textId="03F9A4BD" w:rsidR="00261876" w:rsidRPr="00630EF7" w:rsidRDefault="00261876" w:rsidP="00AB4BDB">
          <w:pPr>
            <w:pStyle w:val="AlanEtiket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:</w:t>
          </w:r>
        </w:p>
      </w:tc>
      <w:tc>
        <w:tcPr>
          <w:tcW w:w="7796" w:type="dxa"/>
          <w:gridSpan w:val="3"/>
          <w:vAlign w:val="center"/>
        </w:tcPr>
        <w:p w14:paraId="08577077" w14:textId="02A4D87B" w:rsidR="00261876" w:rsidRPr="00630EF7" w:rsidRDefault="00261876" w:rsidP="00AB4BDB">
          <w:pPr>
            <w:pStyle w:val="AlanMetni"/>
            <w:rPr>
              <w:rFonts w:ascii="Times New Roman" w:hAnsi="Times New Roman" w:cs="Times New Roman"/>
              <w:sz w:val="20"/>
              <w:szCs w:val="20"/>
            </w:rPr>
          </w:pPr>
          <w:r w:rsidRPr="00630EF7">
            <w:rPr>
              <w:rFonts w:ascii="Times New Roman" w:hAnsi="Times New Roman" w:cs="Times New Roman"/>
              <w:sz w:val="20"/>
              <w:szCs w:val="20"/>
            </w:rPr>
            <w:t>XX-20XX</w:t>
          </w:r>
        </w:p>
      </w:tc>
    </w:tr>
    <w:tr w:rsidR="00261876" w:rsidRPr="00630EF7" w14:paraId="4C382BAC" w14:textId="77777777" w:rsidTr="00261876">
      <w:trPr>
        <w:trHeight w:val="360"/>
      </w:trPr>
      <w:tc>
        <w:tcPr>
          <w:tcW w:w="2410" w:type="dxa"/>
          <w:gridSpan w:val="2"/>
          <w:vAlign w:val="center"/>
        </w:tcPr>
        <w:p w14:paraId="651C4E7E" w14:textId="77777777" w:rsidR="00261876" w:rsidRPr="00630EF7" w:rsidRDefault="00261876" w:rsidP="0038164C">
          <w:pPr>
            <w:pStyle w:val="AlanEtiketi"/>
            <w:rPr>
              <w:rFonts w:ascii="Times New Roman" w:hAnsi="Times New Roman" w:cs="Times New Roman"/>
              <w:sz w:val="20"/>
              <w:szCs w:val="20"/>
            </w:rPr>
          </w:pPr>
          <w:r w:rsidRPr="00630EF7">
            <w:rPr>
              <w:rFonts w:ascii="Times New Roman" w:hAnsi="Times New Roman" w:cs="Times New Roman"/>
              <w:sz w:val="20"/>
              <w:szCs w:val="20"/>
            </w:rPr>
            <w:t>Tarih / Saat / Yer</w:t>
          </w:r>
        </w:p>
      </w:tc>
      <w:tc>
        <w:tcPr>
          <w:tcW w:w="284" w:type="dxa"/>
          <w:vAlign w:val="center"/>
        </w:tcPr>
        <w:p w14:paraId="0FCD487C" w14:textId="1B3194F8" w:rsidR="00261876" w:rsidRPr="00630EF7" w:rsidRDefault="00261876" w:rsidP="0038164C">
          <w:pPr>
            <w:pStyle w:val="AlanEtiket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:</w:t>
          </w:r>
        </w:p>
      </w:tc>
      <w:tc>
        <w:tcPr>
          <w:tcW w:w="7796" w:type="dxa"/>
          <w:gridSpan w:val="3"/>
          <w:vAlign w:val="center"/>
        </w:tcPr>
        <w:p w14:paraId="51628940" w14:textId="544759F1" w:rsidR="00261876" w:rsidRPr="00630EF7" w:rsidRDefault="00261876" w:rsidP="006E6115">
          <w:pPr>
            <w:pStyle w:val="AlanMetni"/>
            <w:jc w:val="both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 w:rsidRPr="00630EF7">
            <w:rPr>
              <w:rFonts w:ascii="Times New Roman" w:hAnsi="Times New Roman" w:cs="Times New Roman"/>
              <w:sz w:val="20"/>
              <w:szCs w:val="20"/>
            </w:rPr>
            <w:t>gg.aa.yyy</w:t>
          </w:r>
          <w:proofErr w:type="spellEnd"/>
          <w:r w:rsidRPr="00630EF7">
            <w:rPr>
              <w:rFonts w:ascii="Times New Roman" w:hAnsi="Times New Roman" w:cs="Times New Roman"/>
              <w:sz w:val="20"/>
              <w:szCs w:val="20"/>
            </w:rPr>
            <w:t xml:space="preserve"> / </w:t>
          </w:r>
          <w:proofErr w:type="spellStart"/>
          <w:r w:rsidRPr="00630EF7">
            <w:rPr>
              <w:rFonts w:ascii="Times New Roman" w:hAnsi="Times New Roman" w:cs="Times New Roman"/>
              <w:sz w:val="20"/>
              <w:szCs w:val="20"/>
            </w:rPr>
            <w:t>ss:dd</w:t>
          </w:r>
          <w:proofErr w:type="spellEnd"/>
          <w:r w:rsidRPr="00630EF7">
            <w:rPr>
              <w:rFonts w:ascii="Times New Roman" w:hAnsi="Times New Roman" w:cs="Times New Roman"/>
              <w:sz w:val="20"/>
              <w:szCs w:val="20"/>
            </w:rPr>
            <w:t xml:space="preserve"> / Ye</w:t>
          </w:r>
          <w:r>
            <w:rPr>
              <w:rFonts w:ascii="Times New Roman" w:hAnsi="Times New Roman" w:cs="Times New Roman"/>
              <w:sz w:val="20"/>
              <w:szCs w:val="20"/>
            </w:rPr>
            <w:t>rleşke, oda</w:t>
          </w:r>
          <w:r w:rsidR="00B034E1">
            <w:rPr>
              <w:rFonts w:ascii="Times New Roman" w:hAnsi="Times New Roman" w:cs="Times New Roman"/>
              <w:sz w:val="20"/>
              <w:szCs w:val="20"/>
            </w:rPr>
            <w:t>, salon</w:t>
          </w:r>
        </w:p>
      </w:tc>
    </w:tr>
  </w:tbl>
  <w:p w14:paraId="1C07B54E" w14:textId="77777777" w:rsidR="00007475" w:rsidRPr="006126F1" w:rsidRDefault="00007475" w:rsidP="005029EF">
    <w:pPr>
      <w:pStyle w:val="stBilgi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33BBB" w14:textId="77777777" w:rsidR="004E65E6" w:rsidRDefault="004E65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24A2"/>
    <w:multiLevelType w:val="hybridMultilevel"/>
    <w:tmpl w:val="2B224172"/>
    <w:lvl w:ilvl="0" w:tplc="FFF01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D0FC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A0F2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58B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7A43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9445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8A88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CBC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EC56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F4488"/>
    <w:multiLevelType w:val="hybridMultilevel"/>
    <w:tmpl w:val="1A6C1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229E7"/>
    <w:multiLevelType w:val="hybridMultilevel"/>
    <w:tmpl w:val="92C2B6CC"/>
    <w:lvl w:ilvl="0" w:tplc="29248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BECB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6EC3A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B47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6CD9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22C1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7AF3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A47F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6EF9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BF205D"/>
    <w:multiLevelType w:val="hybridMultilevel"/>
    <w:tmpl w:val="D1B6C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B47C8"/>
    <w:multiLevelType w:val="hybridMultilevel"/>
    <w:tmpl w:val="F09407EC"/>
    <w:lvl w:ilvl="0" w:tplc="3872C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C482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E4C9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9AB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869B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3EC5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603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3AC1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4C5D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66C89"/>
    <w:multiLevelType w:val="hybridMultilevel"/>
    <w:tmpl w:val="A6080C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130B7"/>
    <w:multiLevelType w:val="hybridMultilevel"/>
    <w:tmpl w:val="0F72F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16C10"/>
    <w:multiLevelType w:val="hybridMultilevel"/>
    <w:tmpl w:val="0518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1537B"/>
    <w:multiLevelType w:val="hybridMultilevel"/>
    <w:tmpl w:val="D1B6CD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725E37"/>
    <w:multiLevelType w:val="hybridMultilevel"/>
    <w:tmpl w:val="1E54D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A4016"/>
    <w:multiLevelType w:val="hybridMultilevel"/>
    <w:tmpl w:val="9D044FAC"/>
    <w:lvl w:ilvl="0" w:tplc="0428E8AA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E037E0"/>
    <w:multiLevelType w:val="hybridMultilevel"/>
    <w:tmpl w:val="96B6664A"/>
    <w:lvl w:ilvl="0" w:tplc="A5EAA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5434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94D4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D04D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C81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924D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8A4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4CE2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BA34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FD0FBB"/>
    <w:multiLevelType w:val="hybridMultilevel"/>
    <w:tmpl w:val="D1B6C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395058121">
    <w:abstractNumId w:val="10"/>
  </w:num>
  <w:num w:numId="2" w16cid:durableId="155912430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794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90123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1389719">
    <w:abstractNumId w:val="0"/>
  </w:num>
  <w:num w:numId="6" w16cid:durableId="2110738776">
    <w:abstractNumId w:val="8"/>
  </w:num>
  <w:num w:numId="7" w16cid:durableId="997462779">
    <w:abstractNumId w:val="3"/>
  </w:num>
  <w:num w:numId="8" w16cid:durableId="352808678">
    <w:abstractNumId w:val="6"/>
  </w:num>
  <w:num w:numId="9" w16cid:durableId="1619137815">
    <w:abstractNumId w:val="11"/>
  </w:num>
  <w:num w:numId="10" w16cid:durableId="13189787">
    <w:abstractNumId w:val="4"/>
  </w:num>
  <w:num w:numId="11" w16cid:durableId="913931866">
    <w:abstractNumId w:val="12"/>
  </w:num>
  <w:num w:numId="12" w16cid:durableId="1187208438">
    <w:abstractNumId w:val="1"/>
  </w:num>
  <w:num w:numId="13" w16cid:durableId="995719399">
    <w:abstractNumId w:val="2"/>
  </w:num>
  <w:num w:numId="14" w16cid:durableId="1753965537">
    <w:abstractNumId w:val="7"/>
  </w:num>
  <w:num w:numId="15" w16cid:durableId="4467764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F2"/>
    <w:rsid w:val="00007475"/>
    <w:rsid w:val="000121E3"/>
    <w:rsid w:val="00017522"/>
    <w:rsid w:val="00020937"/>
    <w:rsid w:val="00021A86"/>
    <w:rsid w:val="00023BC4"/>
    <w:rsid w:val="00024305"/>
    <w:rsid w:val="00025B97"/>
    <w:rsid w:val="000333D2"/>
    <w:rsid w:val="0003507B"/>
    <w:rsid w:val="0004625E"/>
    <w:rsid w:val="00053A9D"/>
    <w:rsid w:val="00060391"/>
    <w:rsid w:val="0006662C"/>
    <w:rsid w:val="000718C8"/>
    <w:rsid w:val="00081EB9"/>
    <w:rsid w:val="000831E3"/>
    <w:rsid w:val="00086172"/>
    <w:rsid w:val="000A184F"/>
    <w:rsid w:val="000A3CF0"/>
    <w:rsid w:val="000A4F94"/>
    <w:rsid w:val="000A6CA1"/>
    <w:rsid w:val="000B3C7A"/>
    <w:rsid w:val="000C246A"/>
    <w:rsid w:val="000D01AD"/>
    <w:rsid w:val="000D3D71"/>
    <w:rsid w:val="000D67B7"/>
    <w:rsid w:val="000D6E4F"/>
    <w:rsid w:val="000E53BB"/>
    <w:rsid w:val="000E57D3"/>
    <w:rsid w:val="000F3F68"/>
    <w:rsid w:val="00100325"/>
    <w:rsid w:val="0010537F"/>
    <w:rsid w:val="00105B7F"/>
    <w:rsid w:val="00126202"/>
    <w:rsid w:val="00127122"/>
    <w:rsid w:val="0012779A"/>
    <w:rsid w:val="00152506"/>
    <w:rsid w:val="001545E6"/>
    <w:rsid w:val="00162394"/>
    <w:rsid w:val="00164A44"/>
    <w:rsid w:val="00170B5A"/>
    <w:rsid w:val="00174CA8"/>
    <w:rsid w:val="00190A1E"/>
    <w:rsid w:val="001957D4"/>
    <w:rsid w:val="001969F6"/>
    <w:rsid w:val="00197ED1"/>
    <w:rsid w:val="001A0528"/>
    <w:rsid w:val="001A3E84"/>
    <w:rsid w:val="001B0090"/>
    <w:rsid w:val="001C0CB5"/>
    <w:rsid w:val="001C1B5E"/>
    <w:rsid w:val="001C610D"/>
    <w:rsid w:val="001E2660"/>
    <w:rsid w:val="001E459D"/>
    <w:rsid w:val="001E65A1"/>
    <w:rsid w:val="001E7351"/>
    <w:rsid w:val="001F01E5"/>
    <w:rsid w:val="0020224D"/>
    <w:rsid w:val="00211E8B"/>
    <w:rsid w:val="00213883"/>
    <w:rsid w:val="00213C07"/>
    <w:rsid w:val="00216DDB"/>
    <w:rsid w:val="00232A9E"/>
    <w:rsid w:val="002413D5"/>
    <w:rsid w:val="0025131B"/>
    <w:rsid w:val="002560A1"/>
    <w:rsid w:val="0025733B"/>
    <w:rsid w:val="00257BC5"/>
    <w:rsid w:val="00260857"/>
    <w:rsid w:val="00261876"/>
    <w:rsid w:val="002647DE"/>
    <w:rsid w:val="00265E17"/>
    <w:rsid w:val="002A0071"/>
    <w:rsid w:val="002A5483"/>
    <w:rsid w:val="002B2C80"/>
    <w:rsid w:val="002C0EB4"/>
    <w:rsid w:val="002C436B"/>
    <w:rsid w:val="002C5BE0"/>
    <w:rsid w:val="002E1B76"/>
    <w:rsid w:val="002E26F1"/>
    <w:rsid w:val="002E7E02"/>
    <w:rsid w:val="002F3FC8"/>
    <w:rsid w:val="0030089F"/>
    <w:rsid w:val="00302FA9"/>
    <w:rsid w:val="00310619"/>
    <w:rsid w:val="00323E76"/>
    <w:rsid w:val="0032462B"/>
    <w:rsid w:val="00324AF7"/>
    <w:rsid w:val="00324E9B"/>
    <w:rsid w:val="0033468B"/>
    <w:rsid w:val="00335F90"/>
    <w:rsid w:val="00337CDF"/>
    <w:rsid w:val="00342023"/>
    <w:rsid w:val="003426EC"/>
    <w:rsid w:val="00350A9E"/>
    <w:rsid w:val="00352242"/>
    <w:rsid w:val="00361692"/>
    <w:rsid w:val="00367CE2"/>
    <w:rsid w:val="00377650"/>
    <w:rsid w:val="0038164C"/>
    <w:rsid w:val="00382220"/>
    <w:rsid w:val="00391133"/>
    <w:rsid w:val="003B100A"/>
    <w:rsid w:val="003B2381"/>
    <w:rsid w:val="003B36DC"/>
    <w:rsid w:val="003B67B9"/>
    <w:rsid w:val="003B7888"/>
    <w:rsid w:val="003D7834"/>
    <w:rsid w:val="003E6674"/>
    <w:rsid w:val="003F46B8"/>
    <w:rsid w:val="003F6629"/>
    <w:rsid w:val="00400FF6"/>
    <w:rsid w:val="004141FF"/>
    <w:rsid w:val="00417702"/>
    <w:rsid w:val="00441BBB"/>
    <w:rsid w:val="00441F8A"/>
    <w:rsid w:val="0044602E"/>
    <w:rsid w:val="00452042"/>
    <w:rsid w:val="004524E2"/>
    <w:rsid w:val="00455957"/>
    <w:rsid w:val="00457141"/>
    <w:rsid w:val="00457BA2"/>
    <w:rsid w:val="004602C0"/>
    <w:rsid w:val="0046263F"/>
    <w:rsid w:val="004721B8"/>
    <w:rsid w:val="00476BAB"/>
    <w:rsid w:val="00484219"/>
    <w:rsid w:val="004863AF"/>
    <w:rsid w:val="00490A9F"/>
    <w:rsid w:val="00492DA3"/>
    <w:rsid w:val="00496E5E"/>
    <w:rsid w:val="004A4C58"/>
    <w:rsid w:val="004A7C1F"/>
    <w:rsid w:val="004C3E7D"/>
    <w:rsid w:val="004D0DEE"/>
    <w:rsid w:val="004D1649"/>
    <w:rsid w:val="004D35DE"/>
    <w:rsid w:val="004E2946"/>
    <w:rsid w:val="004E65E6"/>
    <w:rsid w:val="004E7384"/>
    <w:rsid w:val="00501609"/>
    <w:rsid w:val="005029EF"/>
    <w:rsid w:val="0050484D"/>
    <w:rsid w:val="00523A72"/>
    <w:rsid w:val="00531B3A"/>
    <w:rsid w:val="00532704"/>
    <w:rsid w:val="005417F1"/>
    <w:rsid w:val="00543970"/>
    <w:rsid w:val="00546C7E"/>
    <w:rsid w:val="00556F31"/>
    <w:rsid w:val="0057025A"/>
    <w:rsid w:val="00580833"/>
    <w:rsid w:val="005820D3"/>
    <w:rsid w:val="0059644F"/>
    <w:rsid w:val="005B6612"/>
    <w:rsid w:val="005E36BA"/>
    <w:rsid w:val="005F36E0"/>
    <w:rsid w:val="00607E15"/>
    <w:rsid w:val="006126F1"/>
    <w:rsid w:val="00613FC9"/>
    <w:rsid w:val="006149FF"/>
    <w:rsid w:val="0062276C"/>
    <w:rsid w:val="00627CBC"/>
    <w:rsid w:val="00630EF7"/>
    <w:rsid w:val="00633BA9"/>
    <w:rsid w:val="006441C1"/>
    <w:rsid w:val="00645D83"/>
    <w:rsid w:val="0065021C"/>
    <w:rsid w:val="0065378E"/>
    <w:rsid w:val="0065478B"/>
    <w:rsid w:val="00660971"/>
    <w:rsid w:val="00663DD3"/>
    <w:rsid w:val="00664402"/>
    <w:rsid w:val="0066624D"/>
    <w:rsid w:val="0067139E"/>
    <w:rsid w:val="006820FF"/>
    <w:rsid w:val="00684069"/>
    <w:rsid w:val="0068688C"/>
    <w:rsid w:val="00694675"/>
    <w:rsid w:val="006A1158"/>
    <w:rsid w:val="006A5D8D"/>
    <w:rsid w:val="006A6A36"/>
    <w:rsid w:val="006A71BF"/>
    <w:rsid w:val="006B2117"/>
    <w:rsid w:val="006B423F"/>
    <w:rsid w:val="006B6BF2"/>
    <w:rsid w:val="006B7536"/>
    <w:rsid w:val="006B7D92"/>
    <w:rsid w:val="006B7F90"/>
    <w:rsid w:val="006C0BA9"/>
    <w:rsid w:val="006C14A7"/>
    <w:rsid w:val="006C1851"/>
    <w:rsid w:val="006C3E8B"/>
    <w:rsid w:val="006D64BB"/>
    <w:rsid w:val="006E6115"/>
    <w:rsid w:val="006F497F"/>
    <w:rsid w:val="006F69A0"/>
    <w:rsid w:val="00706A4E"/>
    <w:rsid w:val="00735486"/>
    <w:rsid w:val="00736342"/>
    <w:rsid w:val="00742FF8"/>
    <w:rsid w:val="0074719E"/>
    <w:rsid w:val="00747D42"/>
    <w:rsid w:val="00767AE4"/>
    <w:rsid w:val="007816B4"/>
    <w:rsid w:val="00783242"/>
    <w:rsid w:val="007920AA"/>
    <w:rsid w:val="007958B5"/>
    <w:rsid w:val="00796BA7"/>
    <w:rsid w:val="00796D72"/>
    <w:rsid w:val="007A0A26"/>
    <w:rsid w:val="007B0E75"/>
    <w:rsid w:val="007B6DAF"/>
    <w:rsid w:val="007C744C"/>
    <w:rsid w:val="007D3733"/>
    <w:rsid w:val="007E09D0"/>
    <w:rsid w:val="007E3AB0"/>
    <w:rsid w:val="007F6D78"/>
    <w:rsid w:val="007F7F0D"/>
    <w:rsid w:val="00800C11"/>
    <w:rsid w:val="00806E50"/>
    <w:rsid w:val="008115A6"/>
    <w:rsid w:val="00820F8B"/>
    <w:rsid w:val="008210CE"/>
    <w:rsid w:val="00836A08"/>
    <w:rsid w:val="008433A0"/>
    <w:rsid w:val="008461F2"/>
    <w:rsid w:val="0085350E"/>
    <w:rsid w:val="00856CD5"/>
    <w:rsid w:val="008614F0"/>
    <w:rsid w:val="00865EC8"/>
    <w:rsid w:val="008713DB"/>
    <w:rsid w:val="0087268D"/>
    <w:rsid w:val="008841E4"/>
    <w:rsid w:val="00895B57"/>
    <w:rsid w:val="008A330A"/>
    <w:rsid w:val="008A6D31"/>
    <w:rsid w:val="008B2649"/>
    <w:rsid w:val="008C1DA5"/>
    <w:rsid w:val="008C2EBD"/>
    <w:rsid w:val="008C4552"/>
    <w:rsid w:val="008C5376"/>
    <w:rsid w:val="008D0A02"/>
    <w:rsid w:val="008D5589"/>
    <w:rsid w:val="008D5826"/>
    <w:rsid w:val="008E3D3F"/>
    <w:rsid w:val="008F4EC0"/>
    <w:rsid w:val="008F56F8"/>
    <w:rsid w:val="008F765F"/>
    <w:rsid w:val="00901620"/>
    <w:rsid w:val="009041C0"/>
    <w:rsid w:val="00913AFE"/>
    <w:rsid w:val="00913D86"/>
    <w:rsid w:val="0091650E"/>
    <w:rsid w:val="009229B3"/>
    <w:rsid w:val="0092529A"/>
    <w:rsid w:val="009313A1"/>
    <w:rsid w:val="009335F8"/>
    <w:rsid w:val="00934682"/>
    <w:rsid w:val="00944366"/>
    <w:rsid w:val="0094731A"/>
    <w:rsid w:val="00956902"/>
    <w:rsid w:val="00985B85"/>
    <w:rsid w:val="00992D19"/>
    <w:rsid w:val="009950DE"/>
    <w:rsid w:val="009951FE"/>
    <w:rsid w:val="009A0B9A"/>
    <w:rsid w:val="009A0F01"/>
    <w:rsid w:val="009A586D"/>
    <w:rsid w:val="009B0DFA"/>
    <w:rsid w:val="009B3878"/>
    <w:rsid w:val="009C3822"/>
    <w:rsid w:val="009D3F78"/>
    <w:rsid w:val="009D4560"/>
    <w:rsid w:val="009D6A19"/>
    <w:rsid w:val="009D6A3C"/>
    <w:rsid w:val="009E136F"/>
    <w:rsid w:val="009E5875"/>
    <w:rsid w:val="009E7684"/>
    <w:rsid w:val="009F0D3D"/>
    <w:rsid w:val="009F1D25"/>
    <w:rsid w:val="009F3C77"/>
    <w:rsid w:val="00A070BF"/>
    <w:rsid w:val="00A11BCF"/>
    <w:rsid w:val="00A14FD6"/>
    <w:rsid w:val="00A23BF3"/>
    <w:rsid w:val="00A2605E"/>
    <w:rsid w:val="00A31760"/>
    <w:rsid w:val="00A41611"/>
    <w:rsid w:val="00A43182"/>
    <w:rsid w:val="00A516CC"/>
    <w:rsid w:val="00A54A49"/>
    <w:rsid w:val="00A571EF"/>
    <w:rsid w:val="00A65266"/>
    <w:rsid w:val="00A706B8"/>
    <w:rsid w:val="00A71F16"/>
    <w:rsid w:val="00A83901"/>
    <w:rsid w:val="00A85615"/>
    <w:rsid w:val="00A90F48"/>
    <w:rsid w:val="00A95536"/>
    <w:rsid w:val="00AB4BDB"/>
    <w:rsid w:val="00AB61DB"/>
    <w:rsid w:val="00AC65FA"/>
    <w:rsid w:val="00AD0C9A"/>
    <w:rsid w:val="00AD4B0B"/>
    <w:rsid w:val="00AF2367"/>
    <w:rsid w:val="00AF391E"/>
    <w:rsid w:val="00B034E1"/>
    <w:rsid w:val="00B16888"/>
    <w:rsid w:val="00B40796"/>
    <w:rsid w:val="00B43D1B"/>
    <w:rsid w:val="00B51D3A"/>
    <w:rsid w:val="00B52956"/>
    <w:rsid w:val="00B73F3C"/>
    <w:rsid w:val="00B764F3"/>
    <w:rsid w:val="00B76AC6"/>
    <w:rsid w:val="00B85467"/>
    <w:rsid w:val="00B8632E"/>
    <w:rsid w:val="00B9253E"/>
    <w:rsid w:val="00BA2DDD"/>
    <w:rsid w:val="00BB1869"/>
    <w:rsid w:val="00BB671E"/>
    <w:rsid w:val="00BB78A6"/>
    <w:rsid w:val="00BC0EA8"/>
    <w:rsid w:val="00BC494E"/>
    <w:rsid w:val="00BE387D"/>
    <w:rsid w:val="00BF371C"/>
    <w:rsid w:val="00C04CF5"/>
    <w:rsid w:val="00C14CB0"/>
    <w:rsid w:val="00C2261C"/>
    <w:rsid w:val="00C265AC"/>
    <w:rsid w:val="00C329CE"/>
    <w:rsid w:val="00C47113"/>
    <w:rsid w:val="00C51A73"/>
    <w:rsid w:val="00C52C77"/>
    <w:rsid w:val="00C5654B"/>
    <w:rsid w:val="00C644D3"/>
    <w:rsid w:val="00C72EB0"/>
    <w:rsid w:val="00C73F1A"/>
    <w:rsid w:val="00C75425"/>
    <w:rsid w:val="00C7578C"/>
    <w:rsid w:val="00C760E9"/>
    <w:rsid w:val="00C83838"/>
    <w:rsid w:val="00C94C96"/>
    <w:rsid w:val="00C95577"/>
    <w:rsid w:val="00CA159F"/>
    <w:rsid w:val="00CA3287"/>
    <w:rsid w:val="00CA7D71"/>
    <w:rsid w:val="00CB2D32"/>
    <w:rsid w:val="00CB3FB8"/>
    <w:rsid w:val="00CB4509"/>
    <w:rsid w:val="00CC1F11"/>
    <w:rsid w:val="00CC393E"/>
    <w:rsid w:val="00CC78AB"/>
    <w:rsid w:val="00CE3095"/>
    <w:rsid w:val="00CE745D"/>
    <w:rsid w:val="00CF36C4"/>
    <w:rsid w:val="00D07B50"/>
    <w:rsid w:val="00D239EE"/>
    <w:rsid w:val="00D26916"/>
    <w:rsid w:val="00D33F56"/>
    <w:rsid w:val="00D344F7"/>
    <w:rsid w:val="00D41CAF"/>
    <w:rsid w:val="00D43BB1"/>
    <w:rsid w:val="00D43FDE"/>
    <w:rsid w:val="00D516E0"/>
    <w:rsid w:val="00D517C0"/>
    <w:rsid w:val="00D5334C"/>
    <w:rsid w:val="00D618BE"/>
    <w:rsid w:val="00D65F80"/>
    <w:rsid w:val="00D742B7"/>
    <w:rsid w:val="00D85685"/>
    <w:rsid w:val="00D972C1"/>
    <w:rsid w:val="00DA0232"/>
    <w:rsid w:val="00DA06F7"/>
    <w:rsid w:val="00DB30EF"/>
    <w:rsid w:val="00DB5F3B"/>
    <w:rsid w:val="00DB62D8"/>
    <w:rsid w:val="00DC3972"/>
    <w:rsid w:val="00DC4680"/>
    <w:rsid w:val="00DD4D1F"/>
    <w:rsid w:val="00DD544E"/>
    <w:rsid w:val="00DD5495"/>
    <w:rsid w:val="00DD6078"/>
    <w:rsid w:val="00DD6CA7"/>
    <w:rsid w:val="00DE23BD"/>
    <w:rsid w:val="00DE45E1"/>
    <w:rsid w:val="00DE4D08"/>
    <w:rsid w:val="00DF3B7C"/>
    <w:rsid w:val="00DF7A34"/>
    <w:rsid w:val="00DF7CAE"/>
    <w:rsid w:val="00E01247"/>
    <w:rsid w:val="00E050B6"/>
    <w:rsid w:val="00E1635E"/>
    <w:rsid w:val="00E2324E"/>
    <w:rsid w:val="00E2616B"/>
    <w:rsid w:val="00E319D6"/>
    <w:rsid w:val="00E32BC1"/>
    <w:rsid w:val="00E5272F"/>
    <w:rsid w:val="00E60806"/>
    <w:rsid w:val="00E63486"/>
    <w:rsid w:val="00E823A7"/>
    <w:rsid w:val="00E916B6"/>
    <w:rsid w:val="00E92E6F"/>
    <w:rsid w:val="00E93AF9"/>
    <w:rsid w:val="00E95B9D"/>
    <w:rsid w:val="00E96ADB"/>
    <w:rsid w:val="00EA4677"/>
    <w:rsid w:val="00EC0B7B"/>
    <w:rsid w:val="00EC398C"/>
    <w:rsid w:val="00ED0F5D"/>
    <w:rsid w:val="00ED5D9C"/>
    <w:rsid w:val="00ED6ED1"/>
    <w:rsid w:val="00EE11AA"/>
    <w:rsid w:val="00EE1B4E"/>
    <w:rsid w:val="00EF07F2"/>
    <w:rsid w:val="00EF3AF6"/>
    <w:rsid w:val="00F11656"/>
    <w:rsid w:val="00F11833"/>
    <w:rsid w:val="00F12E03"/>
    <w:rsid w:val="00F1560E"/>
    <w:rsid w:val="00F24C76"/>
    <w:rsid w:val="00F24EB5"/>
    <w:rsid w:val="00F273F1"/>
    <w:rsid w:val="00F31317"/>
    <w:rsid w:val="00F41D42"/>
    <w:rsid w:val="00F42470"/>
    <w:rsid w:val="00F55FCF"/>
    <w:rsid w:val="00F605B4"/>
    <w:rsid w:val="00F736BD"/>
    <w:rsid w:val="00F83A93"/>
    <w:rsid w:val="00F93099"/>
    <w:rsid w:val="00F93461"/>
    <w:rsid w:val="00FA05E0"/>
    <w:rsid w:val="00FA083E"/>
    <w:rsid w:val="00FA3C81"/>
    <w:rsid w:val="00FB1CC0"/>
    <w:rsid w:val="00FB5CFC"/>
    <w:rsid w:val="00FC7CB4"/>
    <w:rsid w:val="00FD1EC9"/>
    <w:rsid w:val="00FE0BAA"/>
    <w:rsid w:val="00FE1D5F"/>
    <w:rsid w:val="00FF0305"/>
    <w:rsid w:val="00FF30B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8BBB5F"/>
  <w15:docId w15:val="{C95CED0D-EBBF-47BB-88C9-54DBFC2D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688C"/>
    <w:rPr>
      <w:rFonts w:ascii="Arial" w:hAnsi="Arial" w:cs="Arial"/>
      <w:sz w:val="19"/>
      <w:szCs w:val="19"/>
    </w:rPr>
  </w:style>
  <w:style w:type="paragraph" w:styleId="Balk1">
    <w:name w:val="heading 1"/>
    <w:basedOn w:val="Normal"/>
    <w:next w:val="Normal"/>
    <w:qFormat/>
    <w:rsid w:val="0068688C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paragraph" w:styleId="Balk2">
    <w:name w:val="heading 2"/>
    <w:basedOn w:val="Normal"/>
    <w:next w:val="Normal"/>
    <w:qFormat/>
    <w:rsid w:val="0068688C"/>
    <w:pPr>
      <w:keepNext/>
      <w:spacing w:before="240" w:after="60"/>
      <w:jc w:val="center"/>
      <w:outlineLvl w:val="1"/>
    </w:pPr>
    <w:rPr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68688C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68688C"/>
    <w:rPr>
      <w:rFonts w:ascii="Tahoma" w:hAnsi="Tahoma" w:cs="Tahoma"/>
      <w:sz w:val="16"/>
      <w:szCs w:val="16"/>
    </w:rPr>
  </w:style>
  <w:style w:type="paragraph" w:customStyle="1" w:styleId="AlanMetni">
    <w:name w:val="Alan Metni"/>
    <w:basedOn w:val="Normal"/>
    <w:rsid w:val="0068688C"/>
    <w:pPr>
      <w:spacing w:before="60" w:after="60"/>
    </w:pPr>
    <w:rPr>
      <w:lang w:bidi="tr-TR"/>
    </w:rPr>
  </w:style>
  <w:style w:type="paragraph" w:customStyle="1" w:styleId="AlanEtiketi">
    <w:name w:val="Alan Etiketi"/>
    <w:basedOn w:val="Normal"/>
    <w:rsid w:val="0068688C"/>
    <w:pPr>
      <w:spacing w:before="60" w:after="60"/>
    </w:pPr>
    <w:rPr>
      <w:b/>
      <w:lang w:bidi="tr-TR"/>
    </w:rPr>
  </w:style>
  <w:style w:type="paragraph" w:customStyle="1" w:styleId="ToplantBilgileri">
    <w:name w:val="Toplantı Bilgileri"/>
    <w:basedOn w:val="AlanMetni"/>
    <w:rsid w:val="0068688C"/>
    <w:pPr>
      <w:spacing w:before="0" w:after="0"/>
      <w:ind w:left="990"/>
      <w:jc w:val="right"/>
    </w:pPr>
    <w:rPr>
      <w:b/>
    </w:rPr>
  </w:style>
  <w:style w:type="paragraph" w:customStyle="1" w:styleId="Eylemeleri">
    <w:name w:val="Eylem Öğeleri"/>
    <w:basedOn w:val="Normal"/>
    <w:rsid w:val="0068688C"/>
    <w:pPr>
      <w:tabs>
        <w:tab w:val="num" w:pos="360"/>
        <w:tab w:val="left" w:pos="5040"/>
      </w:tabs>
      <w:spacing w:before="60" w:after="60"/>
      <w:ind w:left="360" w:hanging="360"/>
    </w:pPr>
    <w:rPr>
      <w:lang w:bidi="tr-TR"/>
    </w:rPr>
  </w:style>
  <w:style w:type="table" w:customStyle="1" w:styleId="TabloNormal">
    <w:name w:val="Tablo Normal"/>
    <w:semiHidden/>
    <w:rsid w:val="0068688C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rsid w:val="00A839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rsid w:val="00C4711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C47113"/>
    <w:rPr>
      <w:rFonts w:ascii="Arial" w:hAnsi="Arial" w:cs="Arial"/>
      <w:sz w:val="19"/>
      <w:szCs w:val="19"/>
    </w:rPr>
  </w:style>
  <w:style w:type="paragraph" w:styleId="AltBilgi">
    <w:name w:val="footer"/>
    <w:basedOn w:val="Normal"/>
    <w:link w:val="AltBilgiChar"/>
    <w:rsid w:val="00C4711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C47113"/>
    <w:rPr>
      <w:rFonts w:ascii="Arial" w:hAnsi="Arial" w:cs="Arial"/>
      <w:sz w:val="19"/>
      <w:szCs w:val="19"/>
    </w:rPr>
  </w:style>
  <w:style w:type="paragraph" w:styleId="ListeParagraf">
    <w:name w:val="List Paragraph"/>
    <w:basedOn w:val="Normal"/>
    <w:uiPriority w:val="34"/>
    <w:qFormat/>
    <w:rsid w:val="00684069"/>
    <w:pPr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798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68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85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04689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561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3108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80532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rs09\Desktop\TS006243368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DAACB-44CC-4558-9867-40DB31F72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TS006243368</Template>
  <TotalTime>8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Ekip Toplantısı</vt:lpstr>
    </vt:vector>
  </TitlesOfParts>
  <Manager/>
  <Company>Microsoft Corporation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pers09</dc:creator>
  <cp:keywords/>
  <dc:description/>
  <cp:lastModifiedBy>HATİCE DENİZ</cp:lastModifiedBy>
  <cp:revision>13</cp:revision>
  <cp:lastPrinted>2026-10-14T07:46:00Z</cp:lastPrinted>
  <dcterms:created xsi:type="dcterms:W3CDTF">2026-10-14T05:16:00Z</dcterms:created>
  <dcterms:modified xsi:type="dcterms:W3CDTF">2026-10-16T10:41:00Z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TC062433689990</vt:lpwstr>
  </property>
</Properties>
</file>